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9A448" w14:textId="77777777" w:rsidR="002A624F" w:rsidRPr="00281D96" w:rsidRDefault="002A624F" w:rsidP="002A624F">
      <w:pPr>
        <w:rPr>
          <w:rFonts w:asciiTheme="minorHAnsi" w:hAnsiTheme="minorHAnsi" w:cstheme="minorHAnsi"/>
          <w:b/>
          <w:sz w:val="32"/>
          <w:szCs w:val="32"/>
        </w:rPr>
      </w:pPr>
      <w:r w:rsidRPr="00281D96">
        <w:rPr>
          <w:rFonts w:asciiTheme="minorHAnsi" w:hAnsiTheme="minorHAnsi" w:cstheme="minorHAnsi"/>
          <w:b/>
          <w:sz w:val="32"/>
          <w:szCs w:val="32"/>
        </w:rPr>
        <w:t>Redundancy selection matrix</w:t>
      </w:r>
    </w:p>
    <w:p w14:paraId="25201515" w14:textId="77777777" w:rsidR="009D5B74" w:rsidRPr="00281D96" w:rsidRDefault="009D5B74" w:rsidP="002A624F">
      <w:pPr>
        <w:rPr>
          <w:rFonts w:asciiTheme="minorHAnsi" w:hAnsiTheme="minorHAnsi" w:cstheme="minorHAnsi"/>
          <w:b/>
          <w:sz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28"/>
        <w:gridCol w:w="2833"/>
        <w:gridCol w:w="3255"/>
      </w:tblGrid>
      <w:tr w:rsidR="009D5B74" w:rsidRPr="00281D96" w14:paraId="55D08D17" w14:textId="77777777" w:rsidTr="000C1534">
        <w:tc>
          <w:tcPr>
            <w:tcW w:w="2928" w:type="dxa"/>
            <w:shd w:val="clear" w:color="auto" w:fill="D9D9D9" w:themeFill="background1" w:themeFillShade="D9"/>
            <w:vAlign w:val="center"/>
          </w:tcPr>
          <w:p w14:paraId="5AD57F93" w14:textId="77777777" w:rsidR="009D5B74" w:rsidRPr="00281D96" w:rsidRDefault="009D5B74" w:rsidP="00447E2D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Name of employee:</w:t>
            </w:r>
          </w:p>
        </w:tc>
        <w:tc>
          <w:tcPr>
            <w:tcW w:w="6088" w:type="dxa"/>
            <w:gridSpan w:val="2"/>
          </w:tcPr>
          <w:p w14:paraId="4B8C060A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  <w:tr w:rsidR="009D5B74" w:rsidRPr="00281D96" w14:paraId="392CE82C" w14:textId="77777777" w:rsidTr="000C1534">
        <w:tc>
          <w:tcPr>
            <w:tcW w:w="2928" w:type="dxa"/>
            <w:shd w:val="clear" w:color="auto" w:fill="D9D9D9" w:themeFill="background1" w:themeFillShade="D9"/>
            <w:vAlign w:val="center"/>
          </w:tcPr>
          <w:p w14:paraId="3CC194EE" w14:textId="77777777" w:rsidR="009D5B74" w:rsidRPr="00281D96" w:rsidRDefault="009D5B74" w:rsidP="00447E2D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Date:</w:t>
            </w:r>
          </w:p>
        </w:tc>
        <w:tc>
          <w:tcPr>
            <w:tcW w:w="6088" w:type="dxa"/>
            <w:gridSpan w:val="2"/>
          </w:tcPr>
          <w:p w14:paraId="697B45AD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  <w:tr w:rsidR="009D5B74" w:rsidRPr="00281D96" w14:paraId="5833DEA5" w14:textId="77777777" w:rsidTr="000C1534">
        <w:tc>
          <w:tcPr>
            <w:tcW w:w="2928" w:type="dxa"/>
            <w:shd w:val="clear" w:color="auto" w:fill="D9D9D9" w:themeFill="background1" w:themeFillShade="D9"/>
            <w:vAlign w:val="center"/>
          </w:tcPr>
          <w:p w14:paraId="0AD3B029" w14:textId="77777777" w:rsidR="009D5B74" w:rsidRPr="00281D96" w:rsidRDefault="009D5B74" w:rsidP="00447E2D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Assessor:</w:t>
            </w:r>
          </w:p>
        </w:tc>
        <w:tc>
          <w:tcPr>
            <w:tcW w:w="6088" w:type="dxa"/>
            <w:gridSpan w:val="2"/>
          </w:tcPr>
          <w:p w14:paraId="7619D601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  <w:tr w:rsidR="009D5B74" w:rsidRPr="00281D96" w14:paraId="44B83A6A" w14:textId="77777777" w:rsidTr="000C1534">
        <w:tc>
          <w:tcPr>
            <w:tcW w:w="2928" w:type="dxa"/>
            <w:shd w:val="clear" w:color="auto" w:fill="D9D9D9" w:themeFill="background1" w:themeFillShade="D9"/>
            <w:vAlign w:val="center"/>
          </w:tcPr>
          <w:p w14:paraId="58F14A90" w14:textId="77777777" w:rsidR="009D5B74" w:rsidRPr="00281D96" w:rsidRDefault="009D5B74" w:rsidP="00447E2D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Assessor:</w:t>
            </w:r>
          </w:p>
        </w:tc>
        <w:tc>
          <w:tcPr>
            <w:tcW w:w="6088" w:type="dxa"/>
            <w:gridSpan w:val="2"/>
          </w:tcPr>
          <w:p w14:paraId="3BC6625C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  <w:tr w:rsidR="009D5B74" w:rsidRPr="00281D96" w14:paraId="754065A2" w14:textId="77777777" w:rsidTr="000C1534">
        <w:tc>
          <w:tcPr>
            <w:tcW w:w="9016" w:type="dxa"/>
            <w:gridSpan w:val="3"/>
          </w:tcPr>
          <w:p w14:paraId="6AA5C9EC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  <w:tr w:rsidR="009D5B74" w:rsidRPr="00281D96" w14:paraId="71644F86" w14:textId="77777777" w:rsidTr="000C1534">
        <w:tc>
          <w:tcPr>
            <w:tcW w:w="9016" w:type="dxa"/>
            <w:gridSpan w:val="3"/>
            <w:shd w:val="clear" w:color="auto" w:fill="D9D9D9" w:themeFill="background1" w:themeFillShade="D9"/>
          </w:tcPr>
          <w:p w14:paraId="4287DE34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Redundancy selection matrix</w:t>
            </w:r>
          </w:p>
        </w:tc>
      </w:tr>
      <w:tr w:rsidR="009D5B74" w:rsidRPr="00281D96" w14:paraId="4EE939C3" w14:textId="77777777" w:rsidTr="000C1534">
        <w:tc>
          <w:tcPr>
            <w:tcW w:w="2928" w:type="dxa"/>
            <w:shd w:val="clear" w:color="auto" w:fill="D9D9D9" w:themeFill="background1" w:themeFillShade="D9"/>
          </w:tcPr>
          <w:p w14:paraId="304BB154" w14:textId="77777777" w:rsidR="009D5B74" w:rsidRPr="00281D96" w:rsidRDefault="00447E2D" w:rsidP="002A624F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Selection c</w:t>
            </w:r>
            <w:r w:rsidR="009D5B74" w:rsidRPr="00281D96">
              <w:rPr>
                <w:rFonts w:asciiTheme="minorHAnsi" w:hAnsiTheme="minorHAnsi" w:cstheme="minorHAnsi"/>
                <w:b/>
                <w:sz w:val="22"/>
              </w:rPr>
              <w:t>riteria</w:t>
            </w:r>
          </w:p>
        </w:tc>
        <w:tc>
          <w:tcPr>
            <w:tcW w:w="2833" w:type="dxa"/>
            <w:shd w:val="clear" w:color="auto" w:fill="D9D9D9" w:themeFill="background1" w:themeFillShade="D9"/>
          </w:tcPr>
          <w:p w14:paraId="62DEC1D9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Scoring (please indicate by marking a circle)</w:t>
            </w:r>
          </w:p>
        </w:tc>
        <w:tc>
          <w:tcPr>
            <w:tcW w:w="3255" w:type="dxa"/>
            <w:shd w:val="clear" w:color="auto" w:fill="D9D9D9" w:themeFill="background1" w:themeFillShade="D9"/>
          </w:tcPr>
          <w:p w14:paraId="16BF95F9" w14:textId="77777777" w:rsidR="009D5B74" w:rsidRPr="00281D96" w:rsidRDefault="00447E2D" w:rsidP="009D5B74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Evidence/s</w:t>
            </w:r>
            <w:r w:rsidR="009D5B74" w:rsidRPr="00281D96">
              <w:rPr>
                <w:rFonts w:asciiTheme="minorHAnsi" w:hAnsiTheme="minorHAnsi" w:cstheme="minorHAnsi"/>
                <w:b/>
                <w:sz w:val="22"/>
              </w:rPr>
              <w:t>upporting comments</w:t>
            </w:r>
          </w:p>
        </w:tc>
      </w:tr>
      <w:tr w:rsidR="009D5B74" w:rsidRPr="00281D96" w14:paraId="1518518B" w14:textId="77777777" w:rsidTr="000C1534">
        <w:tc>
          <w:tcPr>
            <w:tcW w:w="2928" w:type="dxa"/>
          </w:tcPr>
          <w:p w14:paraId="6459D28B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Performance</w:t>
            </w:r>
          </w:p>
        </w:tc>
        <w:tc>
          <w:tcPr>
            <w:tcW w:w="2833" w:type="dxa"/>
          </w:tcPr>
          <w:p w14:paraId="64EEFD21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0</w:t>
            </w:r>
          </w:p>
          <w:p w14:paraId="3F71C4A3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2</w:t>
            </w:r>
          </w:p>
          <w:p w14:paraId="0A917F67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4</w:t>
            </w:r>
          </w:p>
          <w:p w14:paraId="0AD15243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6</w:t>
            </w:r>
          </w:p>
          <w:p w14:paraId="1B4D7E87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8</w:t>
            </w:r>
          </w:p>
          <w:p w14:paraId="06FBBEA3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10</w:t>
            </w:r>
          </w:p>
        </w:tc>
        <w:tc>
          <w:tcPr>
            <w:tcW w:w="3255" w:type="dxa"/>
          </w:tcPr>
          <w:p w14:paraId="02CD3289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  <w:tr w:rsidR="009D5B74" w:rsidRPr="00281D96" w14:paraId="74177ACB" w14:textId="77777777" w:rsidTr="000C1534">
        <w:tc>
          <w:tcPr>
            <w:tcW w:w="2928" w:type="dxa"/>
          </w:tcPr>
          <w:p w14:paraId="60FCF592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Skills, competencies and qualifications</w:t>
            </w:r>
          </w:p>
        </w:tc>
        <w:tc>
          <w:tcPr>
            <w:tcW w:w="2833" w:type="dxa"/>
          </w:tcPr>
          <w:p w14:paraId="6365DC18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0</w:t>
            </w:r>
          </w:p>
          <w:p w14:paraId="55B980CD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2</w:t>
            </w:r>
          </w:p>
          <w:p w14:paraId="488F0A85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4</w:t>
            </w:r>
          </w:p>
          <w:p w14:paraId="3293662F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6</w:t>
            </w:r>
          </w:p>
          <w:p w14:paraId="5BC3F90E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8</w:t>
            </w:r>
          </w:p>
          <w:p w14:paraId="08368214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10</w:t>
            </w:r>
          </w:p>
        </w:tc>
        <w:tc>
          <w:tcPr>
            <w:tcW w:w="3255" w:type="dxa"/>
          </w:tcPr>
          <w:p w14:paraId="2E28F3A3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  <w:tr w:rsidR="009D5B74" w:rsidRPr="00281D96" w14:paraId="6F193F9F" w14:textId="77777777" w:rsidTr="000C1534">
        <w:tc>
          <w:tcPr>
            <w:tcW w:w="2928" w:type="dxa"/>
          </w:tcPr>
          <w:p w14:paraId="43CEC1FF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Disciplinary record</w:t>
            </w:r>
          </w:p>
        </w:tc>
        <w:tc>
          <w:tcPr>
            <w:tcW w:w="2833" w:type="dxa"/>
          </w:tcPr>
          <w:p w14:paraId="6DF51E0A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0</w:t>
            </w:r>
          </w:p>
          <w:p w14:paraId="6F8E4DA1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2</w:t>
            </w:r>
          </w:p>
          <w:p w14:paraId="41451E30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4</w:t>
            </w:r>
          </w:p>
          <w:p w14:paraId="13A3E54B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6</w:t>
            </w:r>
          </w:p>
          <w:p w14:paraId="11A01729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8</w:t>
            </w:r>
          </w:p>
          <w:p w14:paraId="45A53A1D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10</w:t>
            </w:r>
          </w:p>
        </w:tc>
        <w:tc>
          <w:tcPr>
            <w:tcW w:w="3255" w:type="dxa"/>
          </w:tcPr>
          <w:p w14:paraId="6EB3498B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  <w:tr w:rsidR="009D5B74" w:rsidRPr="00281D96" w14:paraId="1B55065C" w14:textId="77777777" w:rsidTr="000C1534">
        <w:tc>
          <w:tcPr>
            <w:tcW w:w="2928" w:type="dxa"/>
          </w:tcPr>
          <w:p w14:paraId="36AAA6C8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Attendance record</w:t>
            </w:r>
          </w:p>
        </w:tc>
        <w:tc>
          <w:tcPr>
            <w:tcW w:w="2833" w:type="dxa"/>
          </w:tcPr>
          <w:p w14:paraId="4BCD0F69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0</w:t>
            </w:r>
          </w:p>
          <w:p w14:paraId="14D5174C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2</w:t>
            </w:r>
          </w:p>
          <w:p w14:paraId="4DEB8484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4</w:t>
            </w:r>
          </w:p>
          <w:p w14:paraId="5F47A7D9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6</w:t>
            </w:r>
          </w:p>
          <w:p w14:paraId="5AFF1F40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8</w:t>
            </w:r>
          </w:p>
          <w:p w14:paraId="085EB7EA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10</w:t>
            </w:r>
          </w:p>
        </w:tc>
        <w:tc>
          <w:tcPr>
            <w:tcW w:w="3255" w:type="dxa"/>
          </w:tcPr>
          <w:p w14:paraId="34C2416F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  <w:tr w:rsidR="009D5B74" w:rsidRPr="00281D96" w14:paraId="0FF5E6A4" w14:textId="77777777" w:rsidTr="000C1534">
        <w:tc>
          <w:tcPr>
            <w:tcW w:w="2928" w:type="dxa"/>
          </w:tcPr>
          <w:p w14:paraId="27E1B264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Relevant work experience</w:t>
            </w:r>
          </w:p>
        </w:tc>
        <w:tc>
          <w:tcPr>
            <w:tcW w:w="2833" w:type="dxa"/>
          </w:tcPr>
          <w:p w14:paraId="18857E4C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0</w:t>
            </w:r>
          </w:p>
          <w:p w14:paraId="544AE686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2</w:t>
            </w:r>
          </w:p>
          <w:p w14:paraId="587A965E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4</w:t>
            </w:r>
          </w:p>
          <w:p w14:paraId="71E77F5E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6</w:t>
            </w:r>
          </w:p>
          <w:p w14:paraId="590E3694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8</w:t>
            </w:r>
          </w:p>
          <w:p w14:paraId="1150A84E" w14:textId="77777777" w:rsidR="009D5B74" w:rsidRPr="00281D96" w:rsidRDefault="009D5B74" w:rsidP="009D5B74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10</w:t>
            </w:r>
          </w:p>
        </w:tc>
        <w:tc>
          <w:tcPr>
            <w:tcW w:w="3255" w:type="dxa"/>
          </w:tcPr>
          <w:p w14:paraId="5E557853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  <w:tr w:rsidR="009D5B74" w:rsidRPr="00281D96" w14:paraId="3FB329F1" w14:textId="77777777" w:rsidTr="000C1534">
        <w:tc>
          <w:tcPr>
            <w:tcW w:w="9016" w:type="dxa"/>
            <w:gridSpan w:val="3"/>
          </w:tcPr>
          <w:p w14:paraId="679DD6ED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  <w:r w:rsidRPr="00281D96">
              <w:rPr>
                <w:rFonts w:asciiTheme="minorHAnsi" w:hAnsiTheme="minorHAnsi" w:cstheme="minorHAnsi"/>
                <w:b/>
                <w:sz w:val="22"/>
              </w:rPr>
              <w:t>Any additional comments:</w:t>
            </w:r>
          </w:p>
          <w:p w14:paraId="2D4B2887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</w:p>
          <w:p w14:paraId="375E8222" w14:textId="77777777" w:rsidR="009D5B74" w:rsidRPr="00281D96" w:rsidRDefault="009D5B74" w:rsidP="002A624F">
            <w:pPr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</w:tbl>
    <w:p w14:paraId="6AF10A56" w14:textId="77777777" w:rsidR="002A624F" w:rsidRPr="00281D96" w:rsidRDefault="002A624F" w:rsidP="002A624F">
      <w:pPr>
        <w:rPr>
          <w:rFonts w:asciiTheme="minorHAnsi" w:hAnsiTheme="minorHAnsi" w:cstheme="minorHAnsi"/>
          <w:sz w:val="22"/>
        </w:rPr>
      </w:pPr>
    </w:p>
    <w:sectPr w:rsidR="002A624F" w:rsidRPr="00281D96" w:rsidSect="00577846">
      <w:headerReference w:type="default" r:id="rId10"/>
      <w:footerReference w:type="default" r:id="rId11"/>
      <w:pgSz w:w="11906" w:h="16838"/>
      <w:pgMar w:top="2092" w:right="1440" w:bottom="1440" w:left="1440" w:header="907" w:footer="8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B4B7C1" w14:textId="77777777" w:rsidR="00390522" w:rsidRDefault="00390522" w:rsidP="002A624F">
      <w:r>
        <w:separator/>
      </w:r>
    </w:p>
  </w:endnote>
  <w:endnote w:type="continuationSeparator" w:id="0">
    <w:p w14:paraId="04FA5569" w14:textId="77777777" w:rsidR="00390522" w:rsidRDefault="00390522" w:rsidP="002A6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458F8F" w14:textId="245E9082" w:rsidR="00AB5367" w:rsidRPr="00281D96" w:rsidRDefault="00AB5367" w:rsidP="00AB5367">
    <w:pPr>
      <w:jc w:val="right"/>
      <w:rPr>
        <w:rFonts w:asciiTheme="minorHAnsi" w:eastAsia="Times New Roman" w:hAnsiTheme="minorHAnsi" w:cstheme="minorHAnsi"/>
        <w:color w:val="000000"/>
        <w:sz w:val="22"/>
        <w:lang w:eastAsia="en-GB"/>
      </w:rPr>
    </w:pPr>
    <w:r w:rsidRPr="00281D96">
      <w:rPr>
        <w:rFonts w:asciiTheme="minorHAnsi" w:eastAsia="Times New Roman" w:hAnsiTheme="minorHAnsi" w:cstheme="minorHAnsi"/>
        <w:color w:val="000000"/>
        <w:sz w:val="22"/>
      </w:rPr>
      <w:t>Customisable document taken from AgileHR</w:t>
    </w:r>
  </w:p>
  <w:p w14:paraId="1EA11AB9" w14:textId="58D894FC" w:rsidR="00AB5367" w:rsidRPr="00281D96" w:rsidRDefault="00AB5367" w:rsidP="00AB5367">
    <w:pPr>
      <w:jc w:val="right"/>
      <w:rPr>
        <w:rFonts w:asciiTheme="minorHAnsi" w:eastAsia="Times New Roman" w:hAnsiTheme="minorHAnsi" w:cstheme="minorHAnsi"/>
        <w:color w:val="000000"/>
        <w:sz w:val="22"/>
      </w:rPr>
    </w:pPr>
    <w:r w:rsidRPr="00281D96">
      <w:rPr>
        <w:rFonts w:asciiTheme="minorHAnsi" w:eastAsia="Times New Roman" w:hAnsiTheme="minorHAnsi" w:cstheme="minorHAnsi"/>
        <w:color w:val="000000"/>
        <w:sz w:val="22"/>
      </w:rPr>
      <w:t>Any amendments other than customisable fields are not covered by AgileHR liability cover.</w:t>
    </w:r>
  </w:p>
  <w:p w14:paraId="5E447EED" w14:textId="77777777" w:rsidR="002A624F" w:rsidRPr="00AB5367" w:rsidRDefault="002A624F" w:rsidP="00AB53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C63207" w14:textId="77777777" w:rsidR="00390522" w:rsidRDefault="00390522" w:rsidP="002A624F">
      <w:r>
        <w:separator/>
      </w:r>
    </w:p>
  </w:footnote>
  <w:footnote w:type="continuationSeparator" w:id="0">
    <w:p w14:paraId="4279E78C" w14:textId="77777777" w:rsidR="00390522" w:rsidRDefault="00390522" w:rsidP="002A62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FC1FE" w14:textId="1F4D9D20" w:rsidR="002A624F" w:rsidRPr="00F76484" w:rsidRDefault="00AB5367" w:rsidP="00F76484">
    <w:pPr>
      <w:pStyle w:val="Header"/>
    </w:pPr>
    <w:r>
      <w:rPr>
        <w:noProof/>
      </w:rPr>
      <w:ptab w:relativeTo="margin" w:alignment="right" w:leader="none"/>
    </w:r>
    <w:r>
      <w:rPr>
        <w:noProof/>
      </w:rPr>
      <w:drawing>
        <wp:inline distT="0" distB="0" distL="0" distR="0" wp14:anchorId="0DBB0EA0" wp14:editId="2DF807BD">
          <wp:extent cx="1600200" cy="876300"/>
          <wp:effectExtent l="0" t="0" r="0" b="0"/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8889DA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952DE8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118E9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91E831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1A694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1CE69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A74191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2BC5EE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2C265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ED2AF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1C2A1B"/>
    <w:multiLevelType w:val="hybridMultilevel"/>
    <w:tmpl w:val="EFBE0C28"/>
    <w:lvl w:ilvl="0" w:tplc="FFFFFFFF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553"/>
        </w:tabs>
        <w:ind w:left="1553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273"/>
        </w:tabs>
        <w:ind w:left="2273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713"/>
        </w:tabs>
        <w:ind w:left="3713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433"/>
        </w:tabs>
        <w:ind w:left="4433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153"/>
        </w:tabs>
        <w:ind w:left="5153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873"/>
        </w:tabs>
        <w:ind w:left="5873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593"/>
        </w:tabs>
        <w:ind w:left="6593" w:hanging="360"/>
      </w:pPr>
      <w:rPr>
        <w:rFonts w:ascii="Wingdings" w:hAnsi="Wingdings" w:hint="default"/>
      </w:rPr>
    </w:lvl>
  </w:abstractNum>
  <w:abstractNum w:abstractNumId="11" w15:restartNumberingAfterBreak="0">
    <w:nsid w:val="17210F29"/>
    <w:multiLevelType w:val="hybridMultilevel"/>
    <w:tmpl w:val="B2C815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B423DC"/>
    <w:multiLevelType w:val="hybridMultilevel"/>
    <w:tmpl w:val="CFA0DD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3731C1"/>
    <w:multiLevelType w:val="hybridMultilevel"/>
    <w:tmpl w:val="E6A29BB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7F54C6"/>
    <w:multiLevelType w:val="hybridMultilevel"/>
    <w:tmpl w:val="12CEE87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12"/>
  </w:num>
  <w:num w:numId="4">
    <w:abstractNumId w:val="9"/>
  </w:num>
  <w:num w:numId="5">
    <w:abstractNumId w:val="8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4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75DE"/>
    <w:rsid w:val="000B3F37"/>
    <w:rsid w:val="000C1534"/>
    <w:rsid w:val="000F5011"/>
    <w:rsid w:val="00125000"/>
    <w:rsid w:val="00155578"/>
    <w:rsid w:val="00216045"/>
    <w:rsid w:val="00257BA8"/>
    <w:rsid w:val="00281D96"/>
    <w:rsid w:val="00297ACF"/>
    <w:rsid w:val="002A624F"/>
    <w:rsid w:val="00324AC1"/>
    <w:rsid w:val="00390522"/>
    <w:rsid w:val="00447E2D"/>
    <w:rsid w:val="00497078"/>
    <w:rsid w:val="00506013"/>
    <w:rsid w:val="0054580A"/>
    <w:rsid w:val="00577846"/>
    <w:rsid w:val="005A6891"/>
    <w:rsid w:val="006F75DE"/>
    <w:rsid w:val="0071538F"/>
    <w:rsid w:val="007A325C"/>
    <w:rsid w:val="007C7267"/>
    <w:rsid w:val="00855A17"/>
    <w:rsid w:val="008C645A"/>
    <w:rsid w:val="00906A18"/>
    <w:rsid w:val="00974AC5"/>
    <w:rsid w:val="009C2B6F"/>
    <w:rsid w:val="009C6AC0"/>
    <w:rsid w:val="009D5B74"/>
    <w:rsid w:val="009F4710"/>
    <w:rsid w:val="00AB5367"/>
    <w:rsid w:val="00E7493F"/>
    <w:rsid w:val="00F4505D"/>
    <w:rsid w:val="00F76484"/>
    <w:rsid w:val="00FB7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5338CC4B"/>
  <w15:docId w15:val="{19D3A377-25A6-486B-8733-08E61C2D3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0BEF"/>
    <w:rPr>
      <w:sz w:val="24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Customisable document title"/>
    <w:basedOn w:val="Normal"/>
    <w:next w:val="Normal"/>
    <w:link w:val="HeaderChar"/>
    <w:uiPriority w:val="99"/>
    <w:unhideWhenUsed/>
    <w:qFormat/>
    <w:rsid w:val="008200FB"/>
    <w:pPr>
      <w:tabs>
        <w:tab w:val="center" w:pos="4513"/>
        <w:tab w:val="right" w:pos="9026"/>
      </w:tabs>
    </w:pPr>
    <w:rPr>
      <w:b/>
      <w:sz w:val="28"/>
    </w:rPr>
  </w:style>
  <w:style w:type="character" w:customStyle="1" w:styleId="HeaderChar">
    <w:name w:val="Header Char"/>
    <w:aliases w:val="Customisable document title Char"/>
    <w:link w:val="Header"/>
    <w:uiPriority w:val="99"/>
    <w:rsid w:val="008200FB"/>
    <w:rPr>
      <w:b/>
      <w:sz w:val="28"/>
      <w:szCs w:val="22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1A043C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1A043C"/>
    <w:rPr>
      <w:sz w:val="22"/>
      <w:szCs w:val="22"/>
      <w:lang w:eastAsia="en-US"/>
    </w:rPr>
  </w:style>
  <w:style w:type="paragraph" w:customStyle="1" w:styleId="Customisabledocumentheading">
    <w:name w:val="Customisable document heading"/>
    <w:basedOn w:val="Normal"/>
    <w:next w:val="Normal"/>
    <w:qFormat/>
    <w:rsid w:val="008200FB"/>
    <w:rPr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40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34004"/>
    <w:rPr>
      <w:rFonts w:ascii="Tahoma" w:hAnsi="Tahoma" w:cs="Tahoma"/>
      <w:sz w:val="16"/>
      <w:szCs w:val="16"/>
      <w:lang w:val="en-GB"/>
    </w:rPr>
  </w:style>
  <w:style w:type="paragraph" w:customStyle="1" w:styleId="2ndLevelText">
    <w:name w:val="2nd Level Text"/>
    <w:basedOn w:val="Normal"/>
    <w:rsid w:val="00581622"/>
    <w:pPr>
      <w:spacing w:before="144" w:after="72"/>
      <w:jc w:val="both"/>
    </w:pPr>
    <w:rPr>
      <w:rFonts w:eastAsia="Times New Roman"/>
      <w:szCs w:val="20"/>
    </w:rPr>
  </w:style>
  <w:style w:type="table" w:styleId="TableGrid">
    <w:name w:val="Table Grid"/>
    <w:basedOn w:val="TableNormal"/>
    <w:rsid w:val="00D1719A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9C6AC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419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oseB\Local%20Settings\Temporary%20Internet%20Files\Content.Outlook\USW0N4HT\HR-inform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87D2667E4E764483E4EE6E04BA070B" ma:contentTypeVersion="13" ma:contentTypeDescription="Create a new document." ma:contentTypeScope="" ma:versionID="1c871ae480cc07c1939249aade972b05">
  <xsd:schema xmlns:xsd="http://www.w3.org/2001/XMLSchema" xmlns:xs="http://www.w3.org/2001/XMLSchema" xmlns:p="http://schemas.microsoft.com/office/2006/metadata/properties" xmlns:ns2="07f69059-fe4d-4b4c-9b43-89a0781372ac" xmlns:ns3="7482c9c0-9e95-4c67-8bfe-2b88ef2a1ee6" targetNamespace="http://schemas.microsoft.com/office/2006/metadata/properties" ma:root="true" ma:fieldsID="9678708baf090316fc21c4f17f972b2e" ns2:_="" ns3:_="">
    <xsd:import namespace="07f69059-fe4d-4b4c-9b43-89a0781372ac"/>
    <xsd:import namespace="7482c9c0-9e95-4c67-8bfe-2b88ef2a1ee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69059-fe4d-4b4c-9b43-89a0781372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82c9c0-9e95-4c67-8bfe-2b88ef2a1ee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D822910-E16F-49AF-9576-C0FBB23324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f69059-fe4d-4b4c-9b43-89a0781372ac"/>
    <ds:schemaRef ds:uri="7482c9c0-9e95-4c67-8bfe-2b88ef2a1e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A441415-4858-449D-82CC-BEBF20DB156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D8FD147-5008-4858-9B2F-29EB96D6F598}">
  <ds:schemaRefs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  <ds:schemaRef ds:uri="http://purl.org/dc/terms/"/>
    <ds:schemaRef ds:uri="http://schemas.openxmlformats.org/package/2006/metadata/core-properties"/>
    <ds:schemaRef ds:uri="7482c9c0-9e95-4c67-8bfe-2b88ef2a1ee6"/>
    <ds:schemaRef ds:uri="07f69059-fe4d-4b4c-9b43-89a0781372a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HR-inform template</Template>
  <TotalTime>0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CIPD</Company>
  <LinksUpToDate>false</LinksUpToDate>
  <CharactersWithSpaces>425</CharactersWithSpaces>
  <SharedDoc>false</SharedDoc>
  <HLinks>
    <vt:vector size="6" baseType="variant">
      <vt:variant>
        <vt:i4>2883647</vt:i4>
      </vt:variant>
      <vt:variant>
        <vt:i4>0</vt:i4>
      </vt:variant>
      <vt:variant>
        <vt:i4>0</vt:i4>
      </vt:variant>
      <vt:variant>
        <vt:i4>5</vt:i4>
      </vt:variant>
      <vt:variant>
        <vt:lpwstr>http://www.cipd.co.uk/hr-inform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AgileHRConsulting@agilehrconsulting.com</dc:creator>
  <cp:keywords/>
  <dc:description/>
  <cp:lastModifiedBy>Amy Lloyd</cp:lastModifiedBy>
  <cp:revision>9</cp:revision>
  <dcterms:created xsi:type="dcterms:W3CDTF">2019-05-02T14:19:00Z</dcterms:created>
  <dcterms:modified xsi:type="dcterms:W3CDTF">2021-12-22T16:53:00Z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0x010100CD87D2667E4E764483E4EE6E04BA070B</vt:lpwstr>
  </property>
</Properties>
</file>